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8F029" w14:textId="77777777" w:rsidR="001D7709" w:rsidRPr="00D334C4" w:rsidRDefault="003917A9" w:rsidP="00E01A03">
      <w:pPr>
        <w:spacing w:after="0" w:line="200" w:lineRule="exact"/>
        <w:ind w:left="5245" w:right="427"/>
        <w:rPr>
          <w:sz w:val="20"/>
          <w:szCs w:val="20"/>
          <w:lang w:val="fr-CH"/>
        </w:rPr>
      </w:pPr>
      <w:r w:rsidRPr="00D334C4">
        <w:rPr>
          <w:noProof/>
          <w:lang w:val="fr-CH" w:eastAsia="fr-CH"/>
        </w:rPr>
        <w:drawing>
          <wp:anchor distT="0" distB="0" distL="114300" distR="114300" simplePos="0" relativeHeight="251659264" behindDoc="0" locked="0" layoutInCell="1" allowOverlap="1" wp14:anchorId="4D7D6337" wp14:editId="5E5404ED">
            <wp:simplePos x="0" y="0"/>
            <wp:positionH relativeFrom="column">
              <wp:posOffset>-326621</wp:posOffset>
            </wp:positionH>
            <wp:positionV relativeFrom="paragraph">
              <wp:posOffset>-26670</wp:posOffset>
            </wp:positionV>
            <wp:extent cx="2520950" cy="1143297"/>
            <wp:effectExtent l="0" t="0" r="0" b="0"/>
            <wp:wrapNone/>
            <wp:docPr id="1" name="Image 1" descr="Logo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0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5000"/>
                              </a14:imgEffect>
                              <a14:imgEffect>
                                <a14:brightnessContrast bright="5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14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216AF" w14:textId="77777777" w:rsidR="001D7709" w:rsidRPr="00D334C4" w:rsidRDefault="00182C4C" w:rsidP="00182C4C">
      <w:pPr>
        <w:spacing w:after="0" w:line="592" w:lineRule="exact"/>
        <w:ind w:left="5245" w:right="427"/>
        <w:jc w:val="both"/>
        <w:rPr>
          <w:rFonts w:ascii="Arial Nova Light" w:eastAsia="Microsoft YaHei UI" w:hAnsi="Arial Nova Light" w:cs="Nadeem"/>
          <w:kern w:val="72"/>
          <w:sz w:val="52"/>
          <w:szCs w:val="52"/>
          <w:lang w:val="fr-CH"/>
        </w:rPr>
      </w:pPr>
      <w:r w:rsidRPr="00D334C4">
        <w:rPr>
          <w:rFonts w:ascii="Arial Nova Light" w:eastAsia="Microsoft YaHei UI" w:hAnsi="Arial Nova Light" w:cs="Nadeem"/>
          <w:noProof/>
          <w:kern w:val="72"/>
          <w:sz w:val="72"/>
          <w:szCs w:val="72"/>
          <w:lang w:val="fr-CH" w:eastAsia="fr-CH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84DF108" wp14:editId="4124A030">
                <wp:simplePos x="0" y="0"/>
                <wp:positionH relativeFrom="page">
                  <wp:posOffset>4043680</wp:posOffset>
                </wp:positionH>
                <wp:positionV relativeFrom="paragraph">
                  <wp:posOffset>368935</wp:posOffset>
                </wp:positionV>
                <wp:extent cx="2882900" cy="116205"/>
                <wp:effectExtent l="0" t="0" r="1270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0" cy="116205"/>
                          <a:chOff x="5033" y="683"/>
                          <a:chExt cx="6609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033" y="683"/>
                            <a:ext cx="6609" cy="2"/>
                          </a:xfrm>
                          <a:custGeom>
                            <a:avLst/>
                            <a:gdLst>
                              <a:gd name="T0" fmla="+- 0 5033 5033"/>
                              <a:gd name="T1" fmla="*/ T0 w 6609"/>
                              <a:gd name="T2" fmla="+- 0 11642 5033"/>
                              <a:gd name="T3" fmla="*/ T2 w 66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09">
                                <a:moveTo>
                                  <a:pt x="0" y="0"/>
                                </a:moveTo>
                                <a:lnTo>
                                  <a:pt x="6609" y="0"/>
                                </a:lnTo>
                              </a:path>
                            </a:pathLst>
                          </a:custGeom>
                          <a:noFill/>
                          <a:ln w="7280">
                            <a:solidFill>
                              <a:srgbClr val="18131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A5A99" id="Group 2" o:spid="_x0000_s1026" style="position:absolute;margin-left:318.4pt;margin-top:29.05pt;width:227pt;height:9.15pt;z-index:-251658240;mso-position-horizontal-relative:page" coordorigin="5033,683" coordsize="6609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">
                <v:shape id="Freeform 3" o:spid="_x0000_s1027" style="position:absolute;left:5033;top:683;width:6609;height:2;visibility:visible;mso-wrap-style:square;v-text-anchor:top" coordsize="660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" path="m,l6609,e" filled="f" strokecolor="#181318" strokeweight=".20222mm">
                  <v:path arrowok="t" o:connecttype="custom" o:connectlocs="0,0;6609,0" o:connectangles="0,0"/>
                </v:shape>
                <w10:wrap anchorx="page"/>
              </v:group>
            </w:pict>
          </mc:Fallback>
        </mc:AlternateContent>
      </w:r>
      <w:r w:rsidR="006F785C" w:rsidRPr="00D334C4">
        <w:rPr>
          <w:rFonts w:ascii="Arial Nova Light" w:eastAsia="Microsoft YaHei UI" w:hAnsi="Arial Nova Light" w:cs="Nadeem"/>
          <w:color w:val="211D21"/>
          <w:w w:val="72"/>
          <w:kern w:val="72"/>
          <w:sz w:val="52"/>
          <w:szCs w:val="52"/>
          <w:lang w:val="fr-CH"/>
        </w:rPr>
        <w:t>É</w:t>
      </w:r>
      <w:r w:rsidR="00E7634B" w:rsidRPr="00D334C4">
        <w:rPr>
          <w:rFonts w:ascii="Arial Nova Light" w:eastAsia="Microsoft YaHei UI" w:hAnsi="Arial Nova Light" w:cs="Nadeem"/>
          <w:color w:val="211D21"/>
          <w:w w:val="72"/>
          <w:kern w:val="72"/>
          <w:sz w:val="52"/>
          <w:szCs w:val="52"/>
          <w:lang w:val="fr-CH"/>
        </w:rPr>
        <w:t xml:space="preserve">cole primaire </w:t>
      </w:r>
      <w:r w:rsidR="00E7634B" w:rsidRPr="00D334C4">
        <w:rPr>
          <w:rFonts w:ascii="Arial Nova Light" w:eastAsia="Microsoft YaHei UI" w:hAnsi="Arial Nova Light" w:cs="Nadeem"/>
          <w:color w:val="211D21"/>
          <w:w w:val="76"/>
          <w:kern w:val="72"/>
          <w:sz w:val="52"/>
          <w:szCs w:val="52"/>
          <w:lang w:val="fr-CH"/>
        </w:rPr>
        <w:t>de Delémont</w:t>
      </w:r>
    </w:p>
    <w:p w14:paraId="5EDCFD7B" w14:textId="77777777" w:rsidR="006F785C" w:rsidRPr="00D334C4" w:rsidRDefault="006F785C" w:rsidP="00182C4C">
      <w:pPr>
        <w:spacing w:after="0" w:line="100" w:lineRule="exact"/>
        <w:ind w:left="5245" w:right="427"/>
        <w:jc w:val="both"/>
        <w:rPr>
          <w:rFonts w:ascii="Arial Nova Light" w:eastAsia="Microsoft YaHei UI" w:hAnsi="Arial Nova Light" w:cs="Nadeem"/>
          <w:sz w:val="15"/>
          <w:szCs w:val="15"/>
          <w:lang w:val="fr-CH"/>
        </w:rPr>
      </w:pPr>
    </w:p>
    <w:p w14:paraId="5EF54394" w14:textId="77777777" w:rsidR="003917A9" w:rsidRPr="00D334C4" w:rsidRDefault="00195599" w:rsidP="00182C4C">
      <w:pPr>
        <w:tabs>
          <w:tab w:val="right" w:pos="10490"/>
        </w:tabs>
        <w:spacing w:before="2" w:after="0" w:line="220" w:lineRule="exact"/>
        <w:ind w:left="5245" w:right="427"/>
        <w:jc w:val="both"/>
        <w:rPr>
          <w:rFonts w:ascii="Arial Nova Light" w:eastAsia="Microsoft YaHei UI" w:hAnsi="Arial Nova Light" w:cs="Nadeem"/>
          <w:color w:val="211D21"/>
          <w:w w:val="114"/>
          <w:sz w:val="16"/>
          <w:szCs w:val="16"/>
          <w:lang w:val="fr-CH"/>
        </w:rPr>
      </w:pPr>
      <w:r w:rsidRPr="00D334C4">
        <w:rPr>
          <w:rFonts w:ascii="Arial Nova Light" w:eastAsia="Microsoft YaHei UI" w:hAnsi="Arial Nova Light" w:cs="Nadeem"/>
          <w:noProof/>
          <w:color w:val="211D21"/>
          <w:spacing w:val="25"/>
          <w:sz w:val="16"/>
          <w:szCs w:val="16"/>
          <w:lang w:val="fr-CH"/>
        </w:rPr>
        <w:drawing>
          <wp:anchor distT="0" distB="0" distL="114300" distR="114300" simplePos="0" relativeHeight="251664384" behindDoc="0" locked="0" layoutInCell="1" allowOverlap="1" wp14:anchorId="35223AF0" wp14:editId="7D3BD96F">
            <wp:simplePos x="0" y="0"/>
            <wp:positionH relativeFrom="column">
              <wp:posOffset>5231765</wp:posOffset>
            </wp:positionH>
            <wp:positionV relativeFrom="line">
              <wp:posOffset>125730</wp:posOffset>
            </wp:positionV>
            <wp:extent cx="125730" cy="125730"/>
            <wp:effectExtent l="0" t="0" r="1270" b="1270"/>
            <wp:wrapNone/>
            <wp:docPr id="386876391" name="Graphique 6" descr="Adresse de courrier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876391" name="Graphique 386876391" descr="Adresse de courrier contour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2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4C4">
        <w:rPr>
          <w:rFonts w:ascii="Arial Nova Light" w:hAnsi="Arial Nova Light"/>
          <w:noProof/>
          <w:lang w:val="fr-CH"/>
        </w:rPr>
        <w:drawing>
          <wp:anchor distT="0" distB="0" distL="114300" distR="114300" simplePos="0" relativeHeight="251663360" behindDoc="0" locked="0" layoutInCell="1" allowOverlap="1" wp14:anchorId="7C1165C4" wp14:editId="427A065D">
            <wp:simplePos x="0" y="0"/>
            <wp:positionH relativeFrom="column">
              <wp:posOffset>3308985</wp:posOffset>
            </wp:positionH>
            <wp:positionV relativeFrom="line">
              <wp:posOffset>132080</wp:posOffset>
            </wp:positionV>
            <wp:extent cx="136800" cy="136800"/>
            <wp:effectExtent l="0" t="0" r="3175" b="3175"/>
            <wp:wrapNone/>
            <wp:docPr id="1445819057" name="Graphique 5" descr="Téléphon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819057" name="Graphique 5" descr="Téléphone contour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34B" w:rsidRPr="00D334C4">
        <w:rPr>
          <w:rFonts w:ascii="Arial Nova Light" w:eastAsia="Microsoft YaHei UI" w:hAnsi="Arial Nova Light" w:cs="Nadeem"/>
          <w:color w:val="211D21"/>
          <w:w w:val="111"/>
          <w:sz w:val="16"/>
          <w:szCs w:val="16"/>
          <w:lang w:val="fr-CH"/>
        </w:rPr>
        <w:t>Haut-Fourneau</w:t>
      </w:r>
      <w:r w:rsidR="00E7634B" w:rsidRPr="00D334C4">
        <w:rPr>
          <w:rFonts w:ascii="Arial Nova Light" w:eastAsia="Microsoft YaHei UI" w:hAnsi="Arial Nova Light" w:cs="Nadeem"/>
          <w:color w:val="211D21"/>
          <w:spacing w:val="-10"/>
          <w:w w:val="111"/>
          <w:sz w:val="16"/>
          <w:szCs w:val="16"/>
          <w:lang w:val="fr-CH"/>
        </w:rPr>
        <w:t xml:space="preserve"> </w:t>
      </w:r>
      <w:r w:rsidR="00B05A71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36</w:t>
      </w:r>
      <w:r w:rsidR="00E7634B" w:rsidRPr="00D334C4">
        <w:rPr>
          <w:rFonts w:ascii="Arial Nova Light" w:eastAsia="Microsoft YaHei UI" w:hAnsi="Arial Nova Light" w:cs="Nadeem"/>
          <w:color w:val="383438"/>
          <w:w w:val="144"/>
          <w:sz w:val="16"/>
          <w:szCs w:val="16"/>
          <w:lang w:val="fr-CH"/>
        </w:rPr>
        <w:t>-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CP</w:t>
      </w:r>
      <w:r w:rsidR="00CF5549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 xml:space="preserve"> </w:t>
      </w:r>
      <w:r w:rsidR="00FC6C63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86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ab/>
      </w:r>
      <w:r w:rsidR="00E7634B" w:rsidRPr="00D334C4">
        <w:rPr>
          <w:rFonts w:ascii="Arial Nova Light" w:eastAsia="Microsoft YaHei UI" w:hAnsi="Arial Nova Light" w:cs="Nadeem"/>
          <w:color w:val="211D21"/>
          <w:w w:val="114"/>
          <w:sz w:val="16"/>
          <w:szCs w:val="16"/>
          <w:lang w:val="fr-CH"/>
        </w:rPr>
        <w:t>CH-2800</w:t>
      </w:r>
      <w:r w:rsidR="00E7634B" w:rsidRPr="00D334C4">
        <w:rPr>
          <w:rFonts w:ascii="Arial Nova Light" w:eastAsia="Microsoft YaHei UI" w:hAnsi="Arial Nova Light" w:cs="Nadeem"/>
          <w:color w:val="211D21"/>
          <w:spacing w:val="22"/>
          <w:w w:val="114"/>
          <w:sz w:val="16"/>
          <w:szCs w:val="16"/>
          <w:lang w:val="fr-CH"/>
        </w:rPr>
        <w:t xml:space="preserve"> </w:t>
      </w:r>
      <w:r w:rsidR="002D7872" w:rsidRPr="00D334C4">
        <w:rPr>
          <w:rFonts w:ascii="Arial Nova Light" w:eastAsia="Microsoft YaHei UI" w:hAnsi="Arial Nova Light" w:cs="Nadeem"/>
          <w:color w:val="211D21"/>
          <w:w w:val="114"/>
          <w:sz w:val="16"/>
          <w:szCs w:val="16"/>
          <w:lang w:val="fr-CH"/>
        </w:rPr>
        <w:t>Delémont</w:t>
      </w:r>
    </w:p>
    <w:p w14:paraId="022E7430" w14:textId="77777777" w:rsidR="001D7709" w:rsidRPr="00D334C4" w:rsidRDefault="002D7872" w:rsidP="00182C4C">
      <w:pPr>
        <w:tabs>
          <w:tab w:val="right" w:pos="10490"/>
        </w:tabs>
        <w:spacing w:after="0" w:line="240" w:lineRule="auto"/>
        <w:ind w:left="5245" w:right="427"/>
        <w:jc w:val="both"/>
        <w:rPr>
          <w:rFonts w:ascii="Arial Nova Light" w:eastAsia="Microsoft YaHei UI" w:hAnsi="Arial Nova Light" w:cs="Nadeem"/>
          <w:color w:val="211D21"/>
          <w:w w:val="117"/>
          <w:sz w:val="15"/>
          <w:szCs w:val="15"/>
          <w:lang w:val="fr-CH"/>
        </w:rPr>
      </w:pPr>
      <w:r w:rsidRPr="00D334C4">
        <w:rPr>
          <w:rFonts w:ascii="Arial Nova Light" w:eastAsia="Microsoft YaHei UI" w:hAnsi="Arial Nova Light" w:cs="Nadeem"/>
          <w:color w:val="211D21"/>
          <w:spacing w:val="25"/>
          <w:sz w:val="16"/>
          <w:szCs w:val="16"/>
          <w:lang w:val="fr-CH"/>
        </w:rPr>
        <w:t xml:space="preserve">  </w:t>
      </w:r>
      <w:r w:rsidR="00E7634B" w:rsidRPr="00D334C4">
        <w:rPr>
          <w:rFonts w:ascii="Arial Nova Light" w:eastAsia="Microsoft YaHei UI" w:hAnsi="Arial Nova Light" w:cs="Nadeem"/>
          <w:color w:val="211D21"/>
          <w:spacing w:val="25"/>
          <w:sz w:val="16"/>
          <w:szCs w:val="16"/>
          <w:lang w:val="fr-CH"/>
        </w:rPr>
        <w:t xml:space="preserve"> 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032</w:t>
      </w:r>
      <w:r w:rsidR="005C0244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/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421</w:t>
      </w:r>
      <w:r w:rsidR="005C0244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.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97</w:t>
      </w:r>
      <w:r w:rsidR="005C0244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.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>00</w:t>
      </w:r>
      <w:r w:rsidR="00E7634B" w:rsidRPr="00D334C4">
        <w:rPr>
          <w:rFonts w:ascii="Arial Nova Light" w:eastAsia="Microsoft YaHei UI" w:hAnsi="Arial Nova Light" w:cs="Nadeem"/>
          <w:color w:val="211D21"/>
          <w:spacing w:val="-4"/>
          <w:sz w:val="16"/>
          <w:szCs w:val="16"/>
          <w:lang w:val="fr-CH"/>
        </w:rPr>
        <w:t xml:space="preserve"> </w:t>
      </w:r>
      <w:r w:rsidR="00E7634B" w:rsidRPr="00D334C4">
        <w:rPr>
          <w:rFonts w:ascii="Arial Nova Light" w:eastAsia="Microsoft YaHei UI" w:hAnsi="Arial Nova Light" w:cs="Nadeem"/>
          <w:color w:val="211D21"/>
          <w:sz w:val="16"/>
          <w:szCs w:val="16"/>
          <w:lang w:val="fr-CH"/>
        </w:rPr>
        <w:tab/>
      </w:r>
      <w:hyperlink r:id="rId12">
        <w:r w:rsidR="00E7634B" w:rsidRPr="00D334C4">
          <w:rPr>
            <w:rFonts w:ascii="Arial Nova Light" w:eastAsia="Microsoft YaHei UI" w:hAnsi="Arial Nova Light" w:cs="Nadeem"/>
            <w:color w:val="211D21"/>
            <w:w w:val="107"/>
            <w:sz w:val="16"/>
            <w:szCs w:val="16"/>
            <w:lang w:val="fr-CH"/>
          </w:rPr>
          <w:t>ep@dele</w:t>
        </w:r>
        <w:r w:rsidR="00E7634B" w:rsidRPr="00D334C4">
          <w:rPr>
            <w:rFonts w:ascii="Arial Nova Light" w:eastAsia="Microsoft YaHei UI" w:hAnsi="Arial Nova Light" w:cs="Nadeem"/>
            <w:color w:val="211D21"/>
            <w:spacing w:val="-3"/>
            <w:w w:val="107"/>
            <w:sz w:val="16"/>
            <w:szCs w:val="16"/>
            <w:lang w:val="fr-CH"/>
          </w:rPr>
          <w:t>m</w:t>
        </w:r>
        <w:r w:rsidR="00E7634B" w:rsidRPr="00D334C4">
          <w:rPr>
            <w:rFonts w:ascii="Arial Nova Light" w:eastAsia="Microsoft YaHei UI" w:hAnsi="Arial Nova Light" w:cs="Nadeem"/>
            <w:color w:val="49484B"/>
            <w:spacing w:val="-13"/>
            <w:w w:val="125"/>
            <w:sz w:val="16"/>
            <w:szCs w:val="16"/>
            <w:lang w:val="fr-CH"/>
          </w:rPr>
          <w:t>o</w:t>
        </w:r>
        <w:r w:rsidR="00E7634B" w:rsidRPr="00D334C4">
          <w:rPr>
            <w:rFonts w:ascii="Arial Nova Light" w:eastAsia="Microsoft YaHei UI" w:hAnsi="Arial Nova Light" w:cs="Nadeem"/>
            <w:color w:val="211D21"/>
            <w:w w:val="117"/>
            <w:sz w:val="16"/>
            <w:szCs w:val="16"/>
            <w:lang w:val="fr-CH"/>
          </w:rPr>
          <w:t>nt.ch</w:t>
        </w:r>
      </w:hyperlink>
    </w:p>
    <w:p w14:paraId="4B2C0CBC" w14:textId="77777777" w:rsidR="000D5E2E" w:rsidRPr="00D334C4" w:rsidRDefault="004A6193" w:rsidP="00FB3D2A">
      <w:pPr>
        <w:tabs>
          <w:tab w:val="left" w:pos="7509"/>
        </w:tabs>
        <w:spacing w:after="0" w:line="240" w:lineRule="auto"/>
        <w:ind w:right="708"/>
        <w:rPr>
          <w:rFonts w:ascii="Segoe UI Light" w:eastAsia="Microsoft Yi Baiti" w:hAnsi="Segoe UI Light" w:cs="Narkisim"/>
          <w:color w:val="211D21"/>
          <w:w w:val="117"/>
          <w:sz w:val="16"/>
          <w:szCs w:val="18"/>
          <w:lang w:val="fr-CH"/>
        </w:rPr>
      </w:pPr>
      <w:r w:rsidRPr="00D334C4">
        <w:rPr>
          <w:rFonts w:ascii="Segoe UI Light" w:eastAsia="Microsoft Yi Baiti" w:hAnsi="Segoe UI Light" w:cs="Narkisim"/>
          <w:color w:val="211D21"/>
          <w:w w:val="117"/>
          <w:sz w:val="16"/>
          <w:szCs w:val="18"/>
          <w:lang w:val="fr-CH"/>
        </w:rPr>
        <w:tab/>
      </w:r>
    </w:p>
    <w:p w14:paraId="73F16415" w14:textId="77777777" w:rsidR="000D5E2E" w:rsidRPr="00D334C4" w:rsidRDefault="000D5E2E" w:rsidP="00FB3D2A">
      <w:pPr>
        <w:spacing w:after="0" w:line="240" w:lineRule="auto"/>
        <w:ind w:right="566"/>
        <w:rPr>
          <w:rFonts w:ascii="Segoe UI Light" w:eastAsia="Microsoft Yi Baiti" w:hAnsi="Segoe UI Light" w:cs="Narkisim"/>
          <w:color w:val="211D21"/>
          <w:w w:val="117"/>
          <w:sz w:val="16"/>
          <w:szCs w:val="18"/>
          <w:lang w:val="fr-CH"/>
        </w:rPr>
      </w:pPr>
    </w:p>
    <w:p w14:paraId="68BDEA19" w14:textId="77777777" w:rsidR="006F785C" w:rsidRPr="00D334C4" w:rsidRDefault="006F785C" w:rsidP="00FB3D2A">
      <w:pPr>
        <w:tabs>
          <w:tab w:val="left" w:pos="6237"/>
        </w:tabs>
        <w:spacing w:after="0" w:line="240" w:lineRule="auto"/>
        <w:ind w:right="709"/>
        <w:jc w:val="both"/>
        <w:rPr>
          <w:rFonts w:ascii="Century Gothic" w:eastAsia="Microsoft Yi Baiti" w:hAnsi="Century Gothic" w:cs="Miriam Fixed"/>
          <w:sz w:val="12"/>
          <w:szCs w:val="6"/>
          <w:lang w:val="fr-CH"/>
        </w:rPr>
      </w:pPr>
    </w:p>
    <w:p w14:paraId="58CAB705" w14:textId="77777777" w:rsidR="006F785C" w:rsidRPr="00D334C4" w:rsidRDefault="006F785C" w:rsidP="00FB3D2A">
      <w:pPr>
        <w:tabs>
          <w:tab w:val="left" w:pos="6237"/>
        </w:tabs>
        <w:spacing w:after="240" w:line="240" w:lineRule="auto"/>
        <w:ind w:right="708"/>
        <w:jc w:val="both"/>
        <w:rPr>
          <w:rFonts w:ascii="Century Gothic" w:eastAsia="Microsoft Yi Baiti" w:hAnsi="Century Gothic" w:cs="Miriam Fixed"/>
          <w:sz w:val="16"/>
          <w:szCs w:val="10"/>
          <w:lang w:val="fr-CH"/>
        </w:rPr>
        <w:sectPr w:rsidR="006F785C" w:rsidRPr="00D334C4" w:rsidSect="009E7F6D">
          <w:type w:val="continuous"/>
          <w:pgSz w:w="11920" w:h="16840"/>
          <w:pgMar w:top="-567" w:right="578" w:bottom="816" w:left="1134" w:header="720" w:footer="720" w:gutter="0"/>
          <w:cols w:space="720"/>
        </w:sectPr>
      </w:pPr>
    </w:p>
    <w:p w14:paraId="73DC10E8" w14:textId="16A2B9AD" w:rsidR="00A51F26" w:rsidRPr="00D334C4" w:rsidRDefault="009248D5" w:rsidP="00FB3D2A">
      <w:pPr>
        <w:pBdr>
          <w:top w:val="single" w:sz="6" w:space="3" w:color="auto"/>
          <w:bottom w:val="single" w:sz="6" w:space="3" w:color="auto"/>
        </w:pBdr>
        <w:shd w:val="clear" w:color="auto" w:fill="E0E0E0"/>
        <w:jc w:val="center"/>
        <w:rPr>
          <w:rFonts w:ascii="Arial Nova Light" w:hAnsi="Arial Nova Light" w:cs="Arial"/>
          <w:b/>
          <w:bCs/>
          <w:sz w:val="32"/>
          <w:szCs w:val="24"/>
          <w:lang w:val="fr-CH"/>
        </w:rPr>
      </w:pPr>
      <w:r>
        <w:rPr>
          <w:rFonts w:ascii="Arial Nova Light" w:hAnsi="Arial Nova Light" w:cs="Arial"/>
          <w:b/>
          <w:bCs/>
          <w:sz w:val="32"/>
          <w:szCs w:val="24"/>
          <w:lang w:val="fr-CH"/>
        </w:rPr>
        <w:t>INSCRIPTION À L’ÉCOLE PRIMAIRE</w:t>
      </w:r>
    </w:p>
    <w:tbl>
      <w:tblPr>
        <w:tblStyle w:val="Grilledutableau"/>
        <w:tblpPr w:leftFromText="142" w:rightFromText="142" w:vertAnchor="text" w:tblpX="-657" w:tblpY="1"/>
        <w:tblOverlap w:val="never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968"/>
        <w:gridCol w:w="2552"/>
        <w:gridCol w:w="3118"/>
      </w:tblGrid>
      <w:tr w:rsidR="009248D5" w:rsidRPr="009248D5" w14:paraId="53D35DAC" w14:textId="77777777" w:rsidTr="00D3357E">
        <w:trPr>
          <w:cantSplit/>
          <w:trHeight w:val="418"/>
        </w:trPr>
        <w:tc>
          <w:tcPr>
            <w:tcW w:w="705" w:type="dxa"/>
            <w:vMerge w:val="restart"/>
            <w:shd w:val="clear" w:color="auto" w:fill="DDD9C3" w:themeFill="background2" w:themeFillShade="E6"/>
            <w:textDirection w:val="btLr"/>
            <w:vAlign w:val="bottom"/>
          </w:tcPr>
          <w:p w14:paraId="73615EAC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ENFANT</w:t>
            </w:r>
          </w:p>
        </w:tc>
        <w:tc>
          <w:tcPr>
            <w:tcW w:w="3968" w:type="dxa"/>
            <w:vAlign w:val="bottom"/>
          </w:tcPr>
          <w:p w14:paraId="7979D92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Nom :                               </w:t>
            </w:r>
          </w:p>
        </w:tc>
        <w:tc>
          <w:tcPr>
            <w:tcW w:w="5670" w:type="dxa"/>
            <w:gridSpan w:val="2"/>
            <w:vAlign w:val="bottom"/>
          </w:tcPr>
          <w:p w14:paraId="528BAF5D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0"/>
          </w:p>
        </w:tc>
      </w:tr>
      <w:tr w:rsidR="009248D5" w:rsidRPr="009248D5" w14:paraId="5AF5F46F" w14:textId="77777777" w:rsidTr="00D3357E">
        <w:trPr>
          <w:cantSplit/>
          <w:trHeight w:val="418"/>
        </w:trPr>
        <w:tc>
          <w:tcPr>
            <w:tcW w:w="705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6EBD75FC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756430F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Prénom :                          </w:t>
            </w:r>
          </w:p>
        </w:tc>
        <w:tc>
          <w:tcPr>
            <w:tcW w:w="5670" w:type="dxa"/>
            <w:gridSpan w:val="2"/>
            <w:vAlign w:val="bottom"/>
          </w:tcPr>
          <w:p w14:paraId="1FB76DA4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"/>
          </w:p>
        </w:tc>
      </w:tr>
      <w:tr w:rsidR="009248D5" w:rsidRPr="009248D5" w14:paraId="33DAB07F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8AF2795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628E502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Degré scolaire actuel : </w:t>
            </w:r>
          </w:p>
        </w:tc>
        <w:tc>
          <w:tcPr>
            <w:tcW w:w="5670" w:type="dxa"/>
            <w:gridSpan w:val="2"/>
            <w:vAlign w:val="bottom"/>
          </w:tcPr>
          <w:p w14:paraId="08A4C30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"/>
          </w:p>
        </w:tc>
      </w:tr>
      <w:tr w:rsidR="009248D5" w:rsidRPr="009248D5" w14:paraId="77D84CD2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67B1C08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93373A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Sexe :</w:t>
            </w:r>
          </w:p>
        </w:tc>
        <w:tc>
          <w:tcPr>
            <w:tcW w:w="2552" w:type="dxa"/>
            <w:vAlign w:val="bottom"/>
          </w:tcPr>
          <w:p w14:paraId="35E79BA4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garçon</w:t>
            </w:r>
            <w:proofErr w:type="gramEnd"/>
          </w:p>
        </w:tc>
        <w:tc>
          <w:tcPr>
            <w:tcW w:w="3118" w:type="dxa"/>
            <w:vAlign w:val="bottom"/>
          </w:tcPr>
          <w:p w14:paraId="114AA63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fille</w:t>
            </w:r>
            <w:proofErr w:type="gramEnd"/>
          </w:p>
        </w:tc>
      </w:tr>
      <w:tr w:rsidR="009248D5" w:rsidRPr="009248D5" w14:paraId="35AE05A6" w14:textId="77777777" w:rsidTr="00D3357E">
        <w:trPr>
          <w:cantSplit/>
          <w:trHeight w:val="41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40080C4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0FCAC5C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Date de naissance :      </w:t>
            </w:r>
          </w:p>
        </w:tc>
        <w:tc>
          <w:tcPr>
            <w:tcW w:w="5670" w:type="dxa"/>
            <w:gridSpan w:val="2"/>
            <w:vAlign w:val="bottom"/>
          </w:tcPr>
          <w:p w14:paraId="711109B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"/>
          </w:p>
        </w:tc>
      </w:tr>
      <w:tr w:rsidR="009248D5" w:rsidRPr="009248D5" w14:paraId="3FFDBE33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01B814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6A3A6D2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Langue maternelle :</w:t>
            </w:r>
          </w:p>
        </w:tc>
        <w:tc>
          <w:tcPr>
            <w:tcW w:w="2552" w:type="dxa"/>
            <w:vAlign w:val="bottom"/>
          </w:tcPr>
          <w:p w14:paraId="5E7B845B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français</w:t>
            </w:r>
            <w:proofErr w:type="gramEnd"/>
          </w:p>
        </w:tc>
        <w:tc>
          <w:tcPr>
            <w:tcW w:w="3118" w:type="dxa"/>
            <w:vAlign w:val="bottom"/>
          </w:tcPr>
          <w:p w14:paraId="4391808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</w:p>
        </w:tc>
      </w:tr>
      <w:tr w:rsidR="009248D5" w:rsidRPr="009248D5" w14:paraId="578DD897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476729D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9638" w:type="dxa"/>
            <w:gridSpan w:val="3"/>
            <w:vAlign w:val="bottom"/>
          </w:tcPr>
          <w:p w14:paraId="4F179A7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Si l’enfant </w:t>
            </w:r>
            <w:r w:rsidRPr="009248D5">
              <w:rPr>
                <w:rFonts w:ascii="Arial Nova Light" w:hAnsi="Arial Nova Light"/>
                <w:sz w:val="24"/>
                <w:szCs w:val="24"/>
                <w:u w:val="single"/>
                <w:lang w:val="fr-CH"/>
              </w:rPr>
              <w:t>n’est pas de langue maternelle française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, merci de préciser sa maitrise du français</w:t>
            </w:r>
          </w:p>
        </w:tc>
      </w:tr>
      <w:tr w:rsidR="009248D5" w:rsidRPr="009248D5" w14:paraId="219270D2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7BB0161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C30CEFD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5670" w:type="dxa"/>
            <w:gridSpan w:val="2"/>
            <w:vAlign w:val="bottom"/>
          </w:tcPr>
          <w:p w14:paraId="5781973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l’enfant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ne comprend pas le français</w:t>
            </w:r>
          </w:p>
        </w:tc>
      </w:tr>
      <w:tr w:rsidR="009248D5" w:rsidRPr="009248D5" w14:paraId="302B68F0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9FEF45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14F0957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5670" w:type="dxa"/>
            <w:gridSpan w:val="2"/>
            <w:vAlign w:val="bottom"/>
          </w:tcPr>
          <w:p w14:paraId="6CA279E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l’enfant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comprend un peu le français</w:t>
            </w:r>
          </w:p>
        </w:tc>
      </w:tr>
      <w:tr w:rsidR="009248D5" w:rsidRPr="009248D5" w14:paraId="43BF3F43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C6586B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DEF12C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5670" w:type="dxa"/>
            <w:gridSpan w:val="2"/>
            <w:vAlign w:val="bottom"/>
          </w:tcPr>
          <w:p w14:paraId="47AFF10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l’enfant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comprend et parle un peu le français</w:t>
            </w:r>
          </w:p>
        </w:tc>
      </w:tr>
      <w:tr w:rsidR="009248D5" w:rsidRPr="009248D5" w14:paraId="500E12BE" w14:textId="77777777" w:rsidTr="00D3357E">
        <w:trPr>
          <w:cantSplit/>
          <w:trHeight w:val="3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1AEAC861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3C15FF5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5670" w:type="dxa"/>
            <w:gridSpan w:val="2"/>
            <w:vAlign w:val="bottom"/>
          </w:tcPr>
          <w:p w14:paraId="32F0843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l’enfant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comprend et s’exprime bien en français</w:t>
            </w:r>
          </w:p>
        </w:tc>
      </w:tr>
      <w:tr w:rsidR="009248D5" w:rsidRPr="009248D5" w14:paraId="4A8D351E" w14:textId="77777777" w:rsidTr="00D3357E">
        <w:trPr>
          <w:cantSplit/>
          <w:trHeight w:val="64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46F1E32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8A4511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Lieu de naissance :</w:t>
            </w:r>
          </w:p>
          <w:p w14:paraId="62C7DE3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(Pays / Canton / Commune)</w:t>
            </w:r>
          </w:p>
        </w:tc>
        <w:tc>
          <w:tcPr>
            <w:tcW w:w="5670" w:type="dxa"/>
            <w:gridSpan w:val="2"/>
            <w:vAlign w:val="bottom"/>
          </w:tcPr>
          <w:p w14:paraId="28A484F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3" w:name="Texte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3"/>
          </w:p>
        </w:tc>
      </w:tr>
      <w:tr w:rsidR="009248D5" w:rsidRPr="009248D5" w14:paraId="09B87C86" w14:textId="77777777" w:rsidTr="00D3357E">
        <w:trPr>
          <w:cantSplit/>
          <w:trHeight w:val="69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63BADB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A8536CD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Commune d’origine :</w:t>
            </w:r>
          </w:p>
          <w:p w14:paraId="43943C1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(Pays / Canton / Commune)</w:t>
            </w:r>
          </w:p>
        </w:tc>
        <w:tc>
          <w:tcPr>
            <w:tcW w:w="5670" w:type="dxa"/>
            <w:gridSpan w:val="2"/>
            <w:vAlign w:val="bottom"/>
          </w:tcPr>
          <w:p w14:paraId="28D18A6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</w:instrText>
            </w:r>
            <w:bookmarkStart w:id="14" w:name="Texte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4"/>
          </w:p>
        </w:tc>
      </w:tr>
    </w:tbl>
    <w:p w14:paraId="209DE0E6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tbl>
      <w:tblPr>
        <w:tblStyle w:val="Grilledutableau"/>
        <w:tblpPr w:leftFromText="142" w:rightFromText="142" w:vertAnchor="text" w:tblpX="-657" w:tblpY="1"/>
        <w:tblOverlap w:val="never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968"/>
        <w:gridCol w:w="1795"/>
        <w:gridCol w:w="1937"/>
        <w:gridCol w:w="95"/>
        <w:gridCol w:w="1843"/>
      </w:tblGrid>
      <w:tr w:rsidR="009248D5" w:rsidRPr="009248D5" w14:paraId="2A69DA29" w14:textId="77777777" w:rsidTr="00D3357E">
        <w:trPr>
          <w:cantSplit/>
          <w:trHeight w:val="418"/>
        </w:trPr>
        <w:tc>
          <w:tcPr>
            <w:tcW w:w="705" w:type="dxa"/>
            <w:vMerge w:val="restart"/>
            <w:shd w:val="clear" w:color="auto" w:fill="DDD9C3" w:themeFill="background2" w:themeFillShade="E6"/>
            <w:textDirection w:val="btLr"/>
            <w:vAlign w:val="bottom"/>
          </w:tcPr>
          <w:p w14:paraId="63C994FF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PÈRE</w:t>
            </w:r>
          </w:p>
        </w:tc>
        <w:tc>
          <w:tcPr>
            <w:tcW w:w="3968" w:type="dxa"/>
            <w:vAlign w:val="bottom"/>
          </w:tcPr>
          <w:p w14:paraId="4765E96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Nom :                               </w:t>
            </w:r>
          </w:p>
        </w:tc>
        <w:tc>
          <w:tcPr>
            <w:tcW w:w="5670" w:type="dxa"/>
            <w:gridSpan w:val="4"/>
            <w:vAlign w:val="bottom"/>
          </w:tcPr>
          <w:p w14:paraId="2BB719E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5" w:name="Texte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5"/>
          </w:p>
        </w:tc>
      </w:tr>
      <w:tr w:rsidR="009248D5" w:rsidRPr="009248D5" w14:paraId="20675341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39E31A8E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87E943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Prénom :                          </w:t>
            </w:r>
          </w:p>
        </w:tc>
        <w:tc>
          <w:tcPr>
            <w:tcW w:w="5670" w:type="dxa"/>
            <w:gridSpan w:val="4"/>
            <w:vAlign w:val="bottom"/>
          </w:tcPr>
          <w:p w14:paraId="0B0A2CD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</w:instrText>
            </w:r>
            <w:bookmarkStart w:id="16" w:name="Texte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6"/>
          </w:p>
        </w:tc>
      </w:tr>
      <w:tr w:rsidR="009248D5" w:rsidRPr="009248D5" w14:paraId="657D3FA9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36F1B6F6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7204C6B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Adresse actuelle :</w:t>
            </w:r>
          </w:p>
        </w:tc>
        <w:tc>
          <w:tcPr>
            <w:tcW w:w="5670" w:type="dxa"/>
            <w:gridSpan w:val="4"/>
            <w:vAlign w:val="bottom"/>
          </w:tcPr>
          <w:p w14:paraId="3C495CE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7" w:name="Texte1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7"/>
          </w:p>
        </w:tc>
      </w:tr>
      <w:tr w:rsidR="009248D5" w:rsidRPr="009248D5" w14:paraId="780BE3FA" w14:textId="77777777" w:rsidTr="00D3357E">
        <w:trPr>
          <w:cantSplit/>
          <w:trHeight w:val="41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1100366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032BDA4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Nouvelle adresse : </w:t>
            </w:r>
          </w:p>
        </w:tc>
        <w:tc>
          <w:tcPr>
            <w:tcW w:w="5670" w:type="dxa"/>
            <w:gridSpan w:val="4"/>
            <w:vAlign w:val="bottom"/>
          </w:tcPr>
          <w:p w14:paraId="45A2225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8" w:name="Texte1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8"/>
          </w:p>
        </w:tc>
      </w:tr>
      <w:tr w:rsidR="009248D5" w:rsidRPr="009248D5" w14:paraId="3C21B80F" w14:textId="77777777" w:rsidTr="00D3357E">
        <w:trPr>
          <w:cantSplit/>
          <w:trHeight w:val="38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B35EA7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E7213E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Date du déménagement :       </w:t>
            </w:r>
          </w:p>
        </w:tc>
        <w:tc>
          <w:tcPr>
            <w:tcW w:w="5670" w:type="dxa"/>
            <w:gridSpan w:val="4"/>
            <w:vAlign w:val="bottom"/>
          </w:tcPr>
          <w:p w14:paraId="59736CC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9" w:name="Texte1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19"/>
          </w:p>
        </w:tc>
      </w:tr>
      <w:tr w:rsidR="009248D5" w:rsidRPr="009248D5" w14:paraId="1356116C" w14:textId="77777777" w:rsidTr="00D3357E">
        <w:trPr>
          <w:cantSplit/>
          <w:trHeight w:val="417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49EEB2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0FAFC02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privé :</w:t>
            </w:r>
          </w:p>
        </w:tc>
        <w:tc>
          <w:tcPr>
            <w:tcW w:w="5670" w:type="dxa"/>
            <w:gridSpan w:val="4"/>
            <w:vAlign w:val="bottom"/>
          </w:tcPr>
          <w:p w14:paraId="646BB6F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0" w:name="Texte1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0"/>
          </w:p>
        </w:tc>
      </w:tr>
      <w:tr w:rsidR="009248D5" w:rsidRPr="009248D5" w14:paraId="6B6A6AC8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67E715D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73E403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mobile :</w:t>
            </w:r>
          </w:p>
        </w:tc>
        <w:tc>
          <w:tcPr>
            <w:tcW w:w="5670" w:type="dxa"/>
            <w:gridSpan w:val="4"/>
            <w:vAlign w:val="bottom"/>
          </w:tcPr>
          <w:p w14:paraId="1A312BC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1" w:name="Texte1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1"/>
          </w:p>
        </w:tc>
      </w:tr>
      <w:tr w:rsidR="009248D5" w:rsidRPr="009248D5" w14:paraId="280C4ECB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6C8F588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24496E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professionnel :</w:t>
            </w:r>
          </w:p>
        </w:tc>
        <w:tc>
          <w:tcPr>
            <w:tcW w:w="5670" w:type="dxa"/>
            <w:gridSpan w:val="4"/>
            <w:vAlign w:val="bottom"/>
          </w:tcPr>
          <w:p w14:paraId="2C5DDDA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2" w:name="Texte1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2"/>
          </w:p>
        </w:tc>
      </w:tr>
      <w:tr w:rsidR="009248D5" w:rsidRPr="009248D5" w14:paraId="2C0EC9BC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B378B66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1CEBB71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Adresse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e-mail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 :</w:t>
            </w:r>
          </w:p>
        </w:tc>
        <w:tc>
          <w:tcPr>
            <w:tcW w:w="5670" w:type="dxa"/>
            <w:gridSpan w:val="4"/>
            <w:vAlign w:val="bottom"/>
          </w:tcPr>
          <w:p w14:paraId="19DC1B44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3" w:name="Texte1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3"/>
          </w:p>
        </w:tc>
      </w:tr>
      <w:tr w:rsidR="009248D5" w:rsidRPr="009248D5" w14:paraId="1A495353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4E5DF675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05C4B31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Profession :</w:t>
            </w:r>
          </w:p>
        </w:tc>
        <w:tc>
          <w:tcPr>
            <w:tcW w:w="5670" w:type="dxa"/>
            <w:gridSpan w:val="4"/>
            <w:vAlign w:val="bottom"/>
          </w:tcPr>
          <w:p w14:paraId="6616F88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4" w:name="Texte1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4"/>
          </w:p>
        </w:tc>
      </w:tr>
      <w:tr w:rsidR="009248D5" w:rsidRPr="009248D5" w14:paraId="3F6F198D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A0E496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6123D63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Statut professionnel :</w:t>
            </w:r>
          </w:p>
        </w:tc>
        <w:tc>
          <w:tcPr>
            <w:tcW w:w="1795" w:type="dxa"/>
            <w:vAlign w:val="bottom"/>
          </w:tcPr>
          <w:p w14:paraId="36DE640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salarié</w:t>
            </w:r>
            <w:proofErr w:type="gramEnd"/>
          </w:p>
        </w:tc>
        <w:tc>
          <w:tcPr>
            <w:tcW w:w="2032" w:type="dxa"/>
            <w:gridSpan w:val="2"/>
            <w:vAlign w:val="bottom"/>
          </w:tcPr>
          <w:p w14:paraId="0CB0758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1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indépendant</w:t>
            </w:r>
            <w:proofErr w:type="gramEnd"/>
          </w:p>
        </w:tc>
        <w:tc>
          <w:tcPr>
            <w:tcW w:w="1843" w:type="dxa"/>
            <w:vAlign w:val="bottom"/>
          </w:tcPr>
          <w:p w14:paraId="68988D3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1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foyer</w:t>
            </w:r>
          </w:p>
        </w:tc>
      </w:tr>
      <w:tr w:rsidR="009248D5" w:rsidRPr="009248D5" w14:paraId="00BC09A6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4341F8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7EA92CD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1795" w:type="dxa"/>
            <w:vAlign w:val="bottom"/>
          </w:tcPr>
          <w:p w14:paraId="3B2A2EE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1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AI ou AVS</w:t>
            </w:r>
          </w:p>
        </w:tc>
        <w:tc>
          <w:tcPr>
            <w:tcW w:w="3875" w:type="dxa"/>
            <w:gridSpan w:val="3"/>
            <w:vAlign w:val="bottom"/>
          </w:tcPr>
          <w:p w14:paraId="5C5695C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1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2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Autre : 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30" w:name="Texte1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0"/>
          </w:p>
        </w:tc>
      </w:tr>
      <w:tr w:rsidR="009248D5" w:rsidRPr="009248D5" w14:paraId="4FCC3FD9" w14:textId="77777777" w:rsidTr="00D3357E">
        <w:trPr>
          <w:cantSplit/>
          <w:trHeight w:val="164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48CAD46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84489D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1795" w:type="dxa"/>
            <w:vAlign w:val="bottom"/>
          </w:tcPr>
          <w:p w14:paraId="686877B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875" w:type="dxa"/>
            <w:gridSpan w:val="3"/>
          </w:tcPr>
          <w:p w14:paraId="0AC557F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     (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en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formation,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chômage,…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)</w:t>
            </w:r>
          </w:p>
        </w:tc>
      </w:tr>
      <w:tr w:rsidR="009248D5" w:rsidRPr="009248D5" w14:paraId="203F39A8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69BA4C9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B19E24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Héberge l’enfant :</w:t>
            </w:r>
          </w:p>
        </w:tc>
        <w:tc>
          <w:tcPr>
            <w:tcW w:w="1795" w:type="dxa"/>
            <w:vAlign w:val="bottom"/>
          </w:tcPr>
          <w:p w14:paraId="1B0A7CF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1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oui</w:t>
            </w:r>
            <w:proofErr w:type="gramEnd"/>
          </w:p>
        </w:tc>
        <w:tc>
          <w:tcPr>
            <w:tcW w:w="1937" w:type="dxa"/>
            <w:vAlign w:val="bottom"/>
          </w:tcPr>
          <w:p w14:paraId="7C68A18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1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non</w:t>
            </w:r>
            <w:proofErr w:type="gramEnd"/>
          </w:p>
        </w:tc>
        <w:tc>
          <w:tcPr>
            <w:tcW w:w="1938" w:type="dxa"/>
            <w:gridSpan w:val="2"/>
            <w:vAlign w:val="bottom"/>
          </w:tcPr>
          <w:p w14:paraId="550AF3F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</w:tr>
    </w:tbl>
    <w:p w14:paraId="1FC22905" w14:textId="77777777" w:rsidR="009248D5" w:rsidRPr="009248D5" w:rsidRDefault="009248D5" w:rsidP="009248D5">
      <w:pPr>
        <w:spacing w:after="0"/>
        <w:rPr>
          <w:rFonts w:ascii="Arial Nova Light" w:hAnsi="Arial Nova Light"/>
          <w:sz w:val="24"/>
          <w:szCs w:val="24"/>
          <w:lang w:val="fr-CH"/>
        </w:rPr>
      </w:pPr>
    </w:p>
    <w:p w14:paraId="76AC749D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tbl>
      <w:tblPr>
        <w:tblStyle w:val="Grilledutableau"/>
        <w:tblpPr w:leftFromText="142" w:rightFromText="142" w:vertAnchor="text" w:tblpX="-657" w:tblpY="1"/>
        <w:tblOverlap w:val="never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968"/>
        <w:gridCol w:w="1795"/>
        <w:gridCol w:w="1937"/>
        <w:gridCol w:w="95"/>
        <w:gridCol w:w="1843"/>
      </w:tblGrid>
      <w:tr w:rsidR="009248D5" w:rsidRPr="009248D5" w14:paraId="5AEC9268" w14:textId="77777777" w:rsidTr="00D3357E">
        <w:trPr>
          <w:cantSplit/>
          <w:trHeight w:val="418"/>
        </w:trPr>
        <w:tc>
          <w:tcPr>
            <w:tcW w:w="705" w:type="dxa"/>
            <w:vMerge w:val="restart"/>
            <w:shd w:val="clear" w:color="auto" w:fill="DDD9C3" w:themeFill="background2" w:themeFillShade="E6"/>
            <w:textDirection w:val="btLr"/>
            <w:vAlign w:val="bottom"/>
          </w:tcPr>
          <w:p w14:paraId="51029608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MÈRE</w:t>
            </w:r>
          </w:p>
        </w:tc>
        <w:tc>
          <w:tcPr>
            <w:tcW w:w="3968" w:type="dxa"/>
            <w:vAlign w:val="bottom"/>
          </w:tcPr>
          <w:p w14:paraId="6B42996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Nom :                               </w:t>
            </w:r>
          </w:p>
        </w:tc>
        <w:tc>
          <w:tcPr>
            <w:tcW w:w="5670" w:type="dxa"/>
            <w:gridSpan w:val="4"/>
            <w:vAlign w:val="bottom"/>
          </w:tcPr>
          <w:p w14:paraId="7504F9B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33" w:name="Texte1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3"/>
          </w:p>
        </w:tc>
      </w:tr>
      <w:tr w:rsidR="009248D5" w:rsidRPr="009248D5" w14:paraId="3E783360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40B99126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A0231D4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Prénom :                          </w:t>
            </w:r>
          </w:p>
        </w:tc>
        <w:tc>
          <w:tcPr>
            <w:tcW w:w="5670" w:type="dxa"/>
            <w:gridSpan w:val="4"/>
            <w:vAlign w:val="bottom"/>
          </w:tcPr>
          <w:p w14:paraId="313E4F6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4" w:name="Texte2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4"/>
          </w:p>
        </w:tc>
      </w:tr>
      <w:tr w:rsidR="009248D5" w:rsidRPr="009248D5" w14:paraId="3D69524E" w14:textId="77777777" w:rsidTr="00D3357E">
        <w:trPr>
          <w:cantSplit/>
          <w:trHeight w:val="428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457BC6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4E261D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Adresse actuelle : </w:t>
            </w:r>
          </w:p>
        </w:tc>
        <w:tc>
          <w:tcPr>
            <w:tcW w:w="5670" w:type="dxa"/>
            <w:gridSpan w:val="4"/>
            <w:vAlign w:val="bottom"/>
          </w:tcPr>
          <w:p w14:paraId="0BCFC94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5" w:name="Texte2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5"/>
          </w:p>
        </w:tc>
      </w:tr>
      <w:tr w:rsidR="009248D5" w:rsidRPr="009248D5" w14:paraId="590881F4" w14:textId="77777777" w:rsidTr="00D3357E">
        <w:trPr>
          <w:cantSplit/>
          <w:trHeight w:val="41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C8745F1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3C92EC9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Nouvelle adresse :       </w:t>
            </w:r>
          </w:p>
        </w:tc>
        <w:tc>
          <w:tcPr>
            <w:tcW w:w="5670" w:type="dxa"/>
            <w:gridSpan w:val="4"/>
            <w:vAlign w:val="bottom"/>
          </w:tcPr>
          <w:p w14:paraId="6B8B45F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6" w:name="Texte2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6"/>
          </w:p>
        </w:tc>
      </w:tr>
      <w:tr w:rsidR="009248D5" w:rsidRPr="009248D5" w14:paraId="39E1A0B5" w14:textId="77777777" w:rsidTr="00D3357E">
        <w:trPr>
          <w:cantSplit/>
          <w:trHeight w:val="38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366E4A5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026467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Date du déménagement :         </w:t>
            </w:r>
          </w:p>
        </w:tc>
        <w:tc>
          <w:tcPr>
            <w:tcW w:w="5670" w:type="dxa"/>
            <w:gridSpan w:val="4"/>
            <w:vAlign w:val="bottom"/>
          </w:tcPr>
          <w:p w14:paraId="1769334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7" w:name="Texte2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7"/>
          </w:p>
        </w:tc>
      </w:tr>
      <w:tr w:rsidR="009248D5" w:rsidRPr="009248D5" w14:paraId="6DDEAA92" w14:textId="77777777" w:rsidTr="00D3357E">
        <w:trPr>
          <w:cantSplit/>
          <w:trHeight w:val="417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1FDF1F2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DBA645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privé :</w:t>
            </w:r>
          </w:p>
        </w:tc>
        <w:tc>
          <w:tcPr>
            <w:tcW w:w="5670" w:type="dxa"/>
            <w:gridSpan w:val="4"/>
            <w:vAlign w:val="bottom"/>
          </w:tcPr>
          <w:p w14:paraId="02A7792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8" w:name="Texte2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8"/>
          </w:p>
        </w:tc>
      </w:tr>
      <w:tr w:rsidR="009248D5" w:rsidRPr="009248D5" w14:paraId="651C279E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12429D1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091B4C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mobile :</w:t>
            </w:r>
          </w:p>
        </w:tc>
        <w:tc>
          <w:tcPr>
            <w:tcW w:w="5670" w:type="dxa"/>
            <w:gridSpan w:val="4"/>
            <w:vAlign w:val="bottom"/>
          </w:tcPr>
          <w:p w14:paraId="10D20BD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9" w:name="Texte2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39"/>
          </w:p>
        </w:tc>
      </w:tr>
      <w:tr w:rsidR="009248D5" w:rsidRPr="009248D5" w14:paraId="05A4BF38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428B85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933755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 professionnel :</w:t>
            </w:r>
          </w:p>
        </w:tc>
        <w:tc>
          <w:tcPr>
            <w:tcW w:w="5670" w:type="dxa"/>
            <w:gridSpan w:val="4"/>
            <w:vAlign w:val="bottom"/>
          </w:tcPr>
          <w:p w14:paraId="362A08E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40" w:name="Texte2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0"/>
          </w:p>
        </w:tc>
      </w:tr>
      <w:tr w:rsidR="009248D5" w:rsidRPr="009248D5" w14:paraId="63BD562E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1C48826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4BEEEE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Adresse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e-mail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 :</w:t>
            </w:r>
          </w:p>
        </w:tc>
        <w:tc>
          <w:tcPr>
            <w:tcW w:w="5670" w:type="dxa"/>
            <w:gridSpan w:val="4"/>
            <w:vAlign w:val="bottom"/>
          </w:tcPr>
          <w:p w14:paraId="4BDFCCB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41" w:name="Texte2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1"/>
          </w:p>
        </w:tc>
      </w:tr>
      <w:tr w:rsidR="009248D5" w:rsidRPr="009248D5" w14:paraId="31FB27BD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1A00A69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3BC46F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Profession :</w:t>
            </w:r>
          </w:p>
        </w:tc>
        <w:tc>
          <w:tcPr>
            <w:tcW w:w="5670" w:type="dxa"/>
            <w:gridSpan w:val="4"/>
            <w:vAlign w:val="bottom"/>
          </w:tcPr>
          <w:p w14:paraId="08FB766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42" w:name="Texte2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2"/>
          </w:p>
        </w:tc>
      </w:tr>
      <w:tr w:rsidR="009248D5" w:rsidRPr="009248D5" w14:paraId="04E5CE7A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0B3045F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55F8F96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Statut professionnel :</w:t>
            </w:r>
          </w:p>
        </w:tc>
        <w:tc>
          <w:tcPr>
            <w:tcW w:w="1795" w:type="dxa"/>
            <w:vAlign w:val="bottom"/>
          </w:tcPr>
          <w:p w14:paraId="4B85F5F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eACocher1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salarié</w:t>
            </w:r>
            <w:proofErr w:type="gramEnd"/>
          </w:p>
        </w:tc>
        <w:tc>
          <w:tcPr>
            <w:tcW w:w="2032" w:type="dxa"/>
            <w:gridSpan w:val="2"/>
            <w:vAlign w:val="bottom"/>
          </w:tcPr>
          <w:p w14:paraId="6D39A1A6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eACocher1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indépendant</w:t>
            </w:r>
            <w:proofErr w:type="gramEnd"/>
          </w:p>
        </w:tc>
        <w:tc>
          <w:tcPr>
            <w:tcW w:w="1843" w:type="dxa"/>
            <w:vAlign w:val="bottom"/>
          </w:tcPr>
          <w:p w14:paraId="56FB61D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eACocher1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foyer</w:t>
            </w:r>
          </w:p>
        </w:tc>
      </w:tr>
      <w:tr w:rsidR="009248D5" w:rsidRPr="009248D5" w14:paraId="2C42FFB3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F2ECF7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1DA34C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1795" w:type="dxa"/>
            <w:vAlign w:val="bottom"/>
          </w:tcPr>
          <w:p w14:paraId="6B280F8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eACocher1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AI ou AVS</w:t>
            </w:r>
          </w:p>
        </w:tc>
        <w:tc>
          <w:tcPr>
            <w:tcW w:w="3875" w:type="dxa"/>
            <w:gridSpan w:val="3"/>
            <w:vAlign w:val="bottom"/>
          </w:tcPr>
          <w:p w14:paraId="7AE7DE2B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eACocher2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Autre : 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48" w:name="Texte2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8"/>
          </w:p>
        </w:tc>
      </w:tr>
      <w:tr w:rsidR="009248D5" w:rsidRPr="009248D5" w14:paraId="5762A6D7" w14:textId="77777777" w:rsidTr="00D3357E">
        <w:trPr>
          <w:cantSplit/>
          <w:trHeight w:val="164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158350B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FF7B79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1795" w:type="dxa"/>
            <w:vAlign w:val="bottom"/>
          </w:tcPr>
          <w:p w14:paraId="6D4C135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875" w:type="dxa"/>
            <w:gridSpan w:val="3"/>
          </w:tcPr>
          <w:p w14:paraId="1A8E125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     (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en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formation,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chômage,…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)</w:t>
            </w:r>
          </w:p>
        </w:tc>
      </w:tr>
      <w:tr w:rsidR="009248D5" w:rsidRPr="009248D5" w14:paraId="1B4008CA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EA75D05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75A87DA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Héberge l’enfant :</w:t>
            </w:r>
          </w:p>
        </w:tc>
        <w:tc>
          <w:tcPr>
            <w:tcW w:w="1795" w:type="dxa"/>
            <w:vAlign w:val="bottom"/>
          </w:tcPr>
          <w:p w14:paraId="5BE86A3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2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4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oui</w:t>
            </w:r>
            <w:proofErr w:type="gramEnd"/>
          </w:p>
        </w:tc>
        <w:tc>
          <w:tcPr>
            <w:tcW w:w="1937" w:type="dxa"/>
            <w:vAlign w:val="bottom"/>
          </w:tcPr>
          <w:p w14:paraId="7E3FD35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eACocher2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non</w:t>
            </w:r>
            <w:proofErr w:type="gramEnd"/>
          </w:p>
        </w:tc>
        <w:tc>
          <w:tcPr>
            <w:tcW w:w="1938" w:type="dxa"/>
            <w:gridSpan w:val="2"/>
            <w:vAlign w:val="bottom"/>
          </w:tcPr>
          <w:p w14:paraId="719C7BA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</w:tr>
    </w:tbl>
    <w:p w14:paraId="434BE5A0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tbl>
      <w:tblPr>
        <w:tblStyle w:val="Grilledutableau"/>
        <w:tblpPr w:leftFromText="142" w:rightFromText="142" w:vertAnchor="text" w:tblpX="-657" w:tblpY="1"/>
        <w:tblOverlap w:val="never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835"/>
        <w:gridCol w:w="2835"/>
      </w:tblGrid>
      <w:tr w:rsidR="009248D5" w:rsidRPr="009248D5" w14:paraId="27D171CF" w14:textId="77777777" w:rsidTr="00D3357E">
        <w:trPr>
          <w:cantSplit/>
          <w:trHeight w:val="418"/>
        </w:trPr>
        <w:tc>
          <w:tcPr>
            <w:tcW w:w="10343" w:type="dxa"/>
            <w:gridSpan w:val="3"/>
            <w:vAlign w:val="bottom"/>
          </w:tcPr>
          <w:p w14:paraId="51B5001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Situation particulière</w:t>
            </w:r>
          </w:p>
        </w:tc>
      </w:tr>
      <w:tr w:rsidR="009248D5" w:rsidRPr="009248D5" w14:paraId="2FCBEF3F" w14:textId="77777777" w:rsidTr="00D3357E">
        <w:trPr>
          <w:cantSplit/>
          <w:trHeight w:val="418"/>
        </w:trPr>
        <w:tc>
          <w:tcPr>
            <w:tcW w:w="10343" w:type="dxa"/>
            <w:gridSpan w:val="3"/>
            <w:vAlign w:val="bottom"/>
          </w:tcPr>
          <w:p w14:paraId="2907EAEB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Dans le cas où l’un des parents est décédé, veuillez l’indiquer ci-dessous :</w:t>
            </w:r>
          </w:p>
        </w:tc>
      </w:tr>
      <w:tr w:rsidR="009248D5" w:rsidRPr="009248D5" w14:paraId="65D6E6AA" w14:textId="77777777" w:rsidTr="00D3357E">
        <w:trPr>
          <w:cantSplit/>
          <w:trHeight w:val="428"/>
        </w:trPr>
        <w:tc>
          <w:tcPr>
            <w:tcW w:w="4673" w:type="dxa"/>
            <w:vAlign w:val="bottom"/>
          </w:tcPr>
          <w:p w14:paraId="3DA60E5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2835" w:type="dxa"/>
            <w:vAlign w:val="bottom"/>
          </w:tcPr>
          <w:p w14:paraId="2681F4C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eACocher2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père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décédé</w:t>
            </w:r>
          </w:p>
        </w:tc>
        <w:tc>
          <w:tcPr>
            <w:tcW w:w="2835" w:type="dxa"/>
            <w:vAlign w:val="bottom"/>
          </w:tcPr>
          <w:p w14:paraId="62976A5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2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mère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décédée</w:t>
            </w:r>
          </w:p>
        </w:tc>
      </w:tr>
    </w:tbl>
    <w:p w14:paraId="38064904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tbl>
      <w:tblPr>
        <w:tblStyle w:val="Grilledutableau"/>
        <w:tblpPr w:leftFromText="142" w:rightFromText="142" w:vertAnchor="text" w:tblpX="-657" w:tblpY="1"/>
        <w:tblOverlap w:val="never"/>
        <w:tblW w:w="1035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3867"/>
        <w:gridCol w:w="2763"/>
        <w:gridCol w:w="2763"/>
      </w:tblGrid>
      <w:tr w:rsidR="009248D5" w:rsidRPr="009248D5" w14:paraId="6BE346FB" w14:textId="77777777" w:rsidTr="00D3357E">
        <w:trPr>
          <w:cantSplit/>
          <w:trHeight w:val="421"/>
        </w:trPr>
        <w:tc>
          <w:tcPr>
            <w:tcW w:w="962" w:type="dxa"/>
            <w:vMerge w:val="restart"/>
            <w:shd w:val="clear" w:color="auto" w:fill="DDD9C3" w:themeFill="background2" w:themeFillShade="E6"/>
            <w:textDirection w:val="btLr"/>
            <w:vAlign w:val="bottom"/>
          </w:tcPr>
          <w:p w14:paraId="642BF60B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AUTORITÉ PARENTALE</w:t>
            </w:r>
          </w:p>
          <w:p w14:paraId="058AEACD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t>TUTELLE / CURATELLE</w:t>
            </w:r>
          </w:p>
        </w:tc>
        <w:tc>
          <w:tcPr>
            <w:tcW w:w="9393" w:type="dxa"/>
            <w:gridSpan w:val="3"/>
            <w:vAlign w:val="bottom"/>
          </w:tcPr>
          <w:p w14:paraId="3D5E760B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Détenteur de l’autorité parentale :</w:t>
            </w:r>
          </w:p>
        </w:tc>
      </w:tr>
      <w:tr w:rsidR="009248D5" w:rsidRPr="009248D5" w14:paraId="16AD95DD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0926F3DD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36660F5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eACocher2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père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et mère</w:t>
            </w:r>
          </w:p>
        </w:tc>
        <w:tc>
          <w:tcPr>
            <w:tcW w:w="2763" w:type="dxa"/>
            <w:vAlign w:val="bottom"/>
          </w:tcPr>
          <w:p w14:paraId="046692D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eACocher2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père</w:t>
            </w:r>
            <w:proofErr w:type="gramEnd"/>
          </w:p>
        </w:tc>
        <w:tc>
          <w:tcPr>
            <w:tcW w:w="2763" w:type="dxa"/>
            <w:vAlign w:val="bottom"/>
          </w:tcPr>
          <w:p w14:paraId="6E1AD6C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eACocher2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mère</w:t>
            </w:r>
            <w:proofErr w:type="gramEnd"/>
          </w:p>
        </w:tc>
      </w:tr>
      <w:tr w:rsidR="009248D5" w:rsidRPr="009248D5" w14:paraId="1D024FD4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1C5AFA6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9393" w:type="dxa"/>
            <w:gridSpan w:val="3"/>
            <w:vAlign w:val="bottom"/>
          </w:tcPr>
          <w:p w14:paraId="69452751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aseACocher2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autre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 (tutelle, curatelle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):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</w:p>
        </w:tc>
      </w:tr>
      <w:tr w:rsidR="009248D5" w:rsidRPr="009248D5" w14:paraId="63899CE9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7CBD4616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0436C48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Civilité :</w:t>
            </w:r>
          </w:p>
        </w:tc>
        <w:tc>
          <w:tcPr>
            <w:tcW w:w="5526" w:type="dxa"/>
            <w:gridSpan w:val="2"/>
            <w:vAlign w:val="bottom"/>
          </w:tcPr>
          <w:p w14:paraId="441E901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57" w:name="Texte3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7"/>
          </w:p>
        </w:tc>
      </w:tr>
      <w:tr w:rsidR="009248D5" w:rsidRPr="009248D5" w14:paraId="4203AF5A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31559473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3B2CD8A5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Nom :</w:t>
            </w:r>
          </w:p>
        </w:tc>
        <w:tc>
          <w:tcPr>
            <w:tcW w:w="5526" w:type="dxa"/>
            <w:gridSpan w:val="2"/>
            <w:vAlign w:val="bottom"/>
          </w:tcPr>
          <w:p w14:paraId="427FF5C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58" w:name="Texte3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8"/>
          </w:p>
        </w:tc>
      </w:tr>
      <w:tr w:rsidR="009248D5" w:rsidRPr="009248D5" w14:paraId="1B0CE6BF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226AD90D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78159AE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Prénom :</w:t>
            </w:r>
          </w:p>
        </w:tc>
        <w:tc>
          <w:tcPr>
            <w:tcW w:w="5526" w:type="dxa"/>
            <w:gridSpan w:val="2"/>
            <w:vAlign w:val="bottom"/>
          </w:tcPr>
          <w:p w14:paraId="6FE40E7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59" w:name="Texte3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59"/>
          </w:p>
        </w:tc>
      </w:tr>
      <w:tr w:rsidR="009248D5" w:rsidRPr="009248D5" w14:paraId="68BB2935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58FCE150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785C8F2E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Adresse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e-mail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 :</w:t>
            </w:r>
          </w:p>
        </w:tc>
        <w:tc>
          <w:tcPr>
            <w:tcW w:w="5526" w:type="dxa"/>
            <w:gridSpan w:val="2"/>
            <w:vAlign w:val="bottom"/>
          </w:tcPr>
          <w:p w14:paraId="11EDBEB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60" w:name="Texte3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0"/>
          </w:p>
        </w:tc>
      </w:tr>
      <w:tr w:rsidR="009248D5" w:rsidRPr="009248D5" w14:paraId="4C949750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6F28BA35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087C68E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Adresse :</w:t>
            </w:r>
          </w:p>
        </w:tc>
        <w:tc>
          <w:tcPr>
            <w:tcW w:w="5526" w:type="dxa"/>
            <w:gridSpan w:val="2"/>
            <w:vAlign w:val="bottom"/>
          </w:tcPr>
          <w:p w14:paraId="27D25F0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61" w:name="Texte3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1"/>
          </w:p>
        </w:tc>
      </w:tr>
      <w:tr w:rsidR="009248D5" w:rsidRPr="009248D5" w14:paraId="48487AE6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7B7DB6FE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20E233CC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NPA / Localité :</w:t>
            </w:r>
          </w:p>
        </w:tc>
        <w:tc>
          <w:tcPr>
            <w:tcW w:w="5526" w:type="dxa"/>
            <w:gridSpan w:val="2"/>
            <w:vAlign w:val="bottom"/>
          </w:tcPr>
          <w:p w14:paraId="20E9E6D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62" w:name="Texte3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2"/>
          </w:p>
        </w:tc>
      </w:tr>
      <w:tr w:rsidR="009248D5" w:rsidRPr="009248D5" w14:paraId="27CFFD21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1F9FB262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4C8B117F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Pays :</w:t>
            </w:r>
          </w:p>
        </w:tc>
        <w:tc>
          <w:tcPr>
            <w:tcW w:w="5526" w:type="dxa"/>
            <w:gridSpan w:val="2"/>
            <w:vAlign w:val="bottom"/>
          </w:tcPr>
          <w:p w14:paraId="0E2B225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63" w:name="Texte3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3"/>
          </w:p>
        </w:tc>
      </w:tr>
      <w:tr w:rsidR="009248D5" w:rsidRPr="009248D5" w14:paraId="3933D850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712E98F4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3867" w:type="dxa"/>
            <w:vAlign w:val="bottom"/>
          </w:tcPr>
          <w:p w14:paraId="23AEAACC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Téléphone :</w:t>
            </w:r>
          </w:p>
        </w:tc>
        <w:tc>
          <w:tcPr>
            <w:tcW w:w="5526" w:type="dxa"/>
            <w:gridSpan w:val="2"/>
            <w:vAlign w:val="bottom"/>
          </w:tcPr>
          <w:p w14:paraId="7EDB2BF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64" w:name="Texte3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4"/>
          </w:p>
        </w:tc>
      </w:tr>
      <w:tr w:rsidR="009248D5" w:rsidRPr="009248D5" w14:paraId="1847C93B" w14:textId="77777777" w:rsidTr="00D3357E">
        <w:trPr>
          <w:cantSplit/>
          <w:trHeight w:val="421"/>
        </w:trPr>
        <w:tc>
          <w:tcPr>
            <w:tcW w:w="962" w:type="dxa"/>
            <w:vMerge/>
            <w:shd w:val="clear" w:color="auto" w:fill="DDD9C3" w:themeFill="background2" w:themeFillShade="E6"/>
            <w:textDirection w:val="btLr"/>
            <w:vAlign w:val="bottom"/>
          </w:tcPr>
          <w:p w14:paraId="14FE4683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b/>
                <w:sz w:val="24"/>
                <w:szCs w:val="24"/>
                <w:lang w:val="fr-CH"/>
              </w:rPr>
            </w:pPr>
          </w:p>
        </w:tc>
        <w:tc>
          <w:tcPr>
            <w:tcW w:w="9393" w:type="dxa"/>
            <w:gridSpan w:val="3"/>
            <w:vAlign w:val="bottom"/>
          </w:tcPr>
          <w:p w14:paraId="79E3D41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344BB77E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Dans le cas où l’autorité parentale est partagée et que les deux parents ont une adresse différente, qui doit recevoir le courrier de l’école ? </w:t>
            </w:r>
          </w:p>
          <w:p w14:paraId="57CB277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27B650D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aseACocher2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5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père</w:t>
            </w:r>
            <w:proofErr w:type="gramEnd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ab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aseACocher3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6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mère      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aseACocher3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7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père et mère      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aseACocher32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autre (tutelle, curatelle)</w:t>
            </w:r>
          </w:p>
        </w:tc>
      </w:tr>
    </w:tbl>
    <w:p w14:paraId="383C4E61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tbl>
      <w:tblPr>
        <w:tblStyle w:val="Grilledutableau"/>
        <w:tblpPr w:leftFromText="142" w:rightFromText="142" w:vertAnchor="text" w:tblpX="-657" w:tblpY="1"/>
        <w:tblOverlap w:val="never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705"/>
        <w:gridCol w:w="3968"/>
        <w:gridCol w:w="2835"/>
        <w:gridCol w:w="2835"/>
      </w:tblGrid>
      <w:tr w:rsidR="009248D5" w:rsidRPr="009248D5" w14:paraId="2CD4DF61" w14:textId="77777777" w:rsidTr="00D3357E">
        <w:trPr>
          <w:cantSplit/>
          <w:trHeight w:val="428"/>
        </w:trPr>
        <w:tc>
          <w:tcPr>
            <w:tcW w:w="705" w:type="dxa"/>
            <w:vMerge w:val="restart"/>
            <w:shd w:val="clear" w:color="auto" w:fill="DDD9C3" w:themeFill="background2" w:themeFillShade="E6"/>
            <w:textDirection w:val="btLr"/>
            <w:vAlign w:val="bottom"/>
          </w:tcPr>
          <w:p w14:paraId="7C97A8D1" w14:textId="77777777" w:rsidR="009248D5" w:rsidRPr="009248D5" w:rsidRDefault="009248D5" w:rsidP="009248D5">
            <w:pPr>
              <w:spacing w:after="120" w:line="276" w:lineRule="auto"/>
              <w:jc w:val="center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b/>
                <w:sz w:val="24"/>
                <w:szCs w:val="24"/>
                <w:lang w:val="fr-CH"/>
              </w:rPr>
              <w:lastRenderedPageBreak/>
              <w:t>AUTRES</w:t>
            </w:r>
          </w:p>
        </w:tc>
        <w:tc>
          <w:tcPr>
            <w:tcW w:w="9638" w:type="dxa"/>
            <w:gridSpan w:val="3"/>
            <w:vAlign w:val="bottom"/>
          </w:tcPr>
          <w:p w14:paraId="61344200" w14:textId="45DF42CF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Êtes-vous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d’accord que l’école diffuse la confession de votre enfant aux </w:t>
            </w:r>
            <w:r>
              <w:rPr>
                <w:rFonts w:ascii="Arial Nova Light" w:hAnsi="Arial Nova Light"/>
                <w:sz w:val="24"/>
                <w:szCs w:val="24"/>
                <w:lang w:val="fr-CH"/>
              </w:rPr>
              <w:t>É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glises reconnues (catholique / protestante) conformément à la loi concernant les rapports entre les 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Églises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et l’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État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(RSJU 471.1) ?</w:t>
            </w:r>
          </w:p>
        </w:tc>
      </w:tr>
      <w:tr w:rsidR="009248D5" w:rsidRPr="009248D5" w14:paraId="38E2A088" w14:textId="77777777" w:rsidTr="00D3357E">
        <w:trPr>
          <w:cantSplit/>
          <w:trHeight w:val="41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D8A5CDC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40194ED8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2835" w:type="dxa"/>
            <w:vAlign w:val="bottom"/>
          </w:tcPr>
          <w:p w14:paraId="25F2961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aseACocher33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6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oui</w:t>
            </w:r>
            <w:proofErr w:type="gramEnd"/>
          </w:p>
        </w:tc>
        <w:tc>
          <w:tcPr>
            <w:tcW w:w="2835" w:type="dxa"/>
            <w:vAlign w:val="bottom"/>
          </w:tcPr>
          <w:p w14:paraId="667530EB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aseACocher34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FORMCHECKBOX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 </w:t>
            </w:r>
            <w:proofErr w:type="gramStart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non</w:t>
            </w:r>
            <w:proofErr w:type="gramEnd"/>
          </w:p>
        </w:tc>
      </w:tr>
      <w:tr w:rsidR="009248D5" w:rsidRPr="009248D5" w14:paraId="579C2E06" w14:textId="77777777" w:rsidTr="00D3357E">
        <w:trPr>
          <w:cantSplit/>
          <w:trHeight w:val="411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6935503B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3D53C492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 xml:space="preserve">Confession (facultatif) :                               </w:t>
            </w:r>
          </w:p>
        </w:tc>
        <w:tc>
          <w:tcPr>
            <w:tcW w:w="5670" w:type="dxa"/>
            <w:gridSpan w:val="2"/>
            <w:vAlign w:val="bottom"/>
          </w:tcPr>
          <w:p w14:paraId="51A8E66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71" w:name="Texte38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1"/>
          </w:p>
        </w:tc>
      </w:tr>
      <w:tr w:rsidR="009248D5" w:rsidRPr="009248D5" w14:paraId="0CD92EB1" w14:textId="77777777" w:rsidTr="00D3357E">
        <w:trPr>
          <w:cantSplit/>
          <w:trHeight w:val="417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A255AC3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0617E08E" w14:textId="489FC2C9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Autres renseignements concernant l’état physique,la santé de votre enfant, des allergies connues :</w:t>
            </w:r>
          </w:p>
        </w:tc>
        <w:tc>
          <w:tcPr>
            <w:tcW w:w="5670" w:type="dxa"/>
            <w:gridSpan w:val="2"/>
            <w:vAlign w:val="bottom"/>
          </w:tcPr>
          <w:p w14:paraId="5D0E68D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72" w:name="Texte39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2"/>
          </w:p>
        </w:tc>
      </w:tr>
      <w:tr w:rsidR="009248D5" w:rsidRPr="009248D5" w14:paraId="41EA5A60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75E3258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26240EC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Autres renseignements concernant les solutions de garde en crèche ou UAPE :</w:t>
            </w:r>
          </w:p>
        </w:tc>
        <w:tc>
          <w:tcPr>
            <w:tcW w:w="5670" w:type="dxa"/>
            <w:gridSpan w:val="2"/>
            <w:vAlign w:val="bottom"/>
          </w:tcPr>
          <w:p w14:paraId="5057587C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73" w:name="Texte40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3"/>
          </w:p>
        </w:tc>
      </w:tr>
      <w:tr w:rsidR="009248D5" w:rsidRPr="009248D5" w14:paraId="05B8F2A2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5D8043C8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  <w:vAlign w:val="bottom"/>
          </w:tcPr>
          <w:p w14:paraId="1CB52AA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Autres renseignements que vous souhaiteriez communiquer à l’école :</w:t>
            </w:r>
          </w:p>
          <w:p w14:paraId="6D30F3DF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5670" w:type="dxa"/>
            <w:gridSpan w:val="2"/>
            <w:vAlign w:val="bottom"/>
          </w:tcPr>
          <w:p w14:paraId="0A089140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74" w:name="Texte41"/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  <w:bookmarkEnd w:id="74"/>
          </w:p>
        </w:tc>
      </w:tr>
      <w:tr w:rsidR="009248D5" w:rsidRPr="009248D5" w14:paraId="33D9129E" w14:textId="77777777" w:rsidTr="00D3357E">
        <w:trPr>
          <w:cantSplit/>
          <w:trHeight w:val="423"/>
        </w:trPr>
        <w:tc>
          <w:tcPr>
            <w:tcW w:w="705" w:type="dxa"/>
            <w:vMerge/>
            <w:shd w:val="clear" w:color="auto" w:fill="DDD9C3" w:themeFill="background2" w:themeFillShade="E6"/>
            <w:vAlign w:val="bottom"/>
          </w:tcPr>
          <w:p w14:paraId="2340F50A" w14:textId="77777777" w:rsidR="009248D5" w:rsidRPr="009248D5" w:rsidRDefault="009248D5" w:rsidP="009248D5">
            <w:pPr>
              <w:spacing w:after="120"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  <w:tc>
          <w:tcPr>
            <w:tcW w:w="3968" w:type="dxa"/>
          </w:tcPr>
          <w:p w14:paraId="0E053F5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Mesures d’aide scolaire :</w:t>
            </w:r>
          </w:p>
        </w:tc>
        <w:tc>
          <w:tcPr>
            <w:tcW w:w="5670" w:type="dxa"/>
            <w:gridSpan w:val="2"/>
            <w:vAlign w:val="bottom"/>
          </w:tcPr>
          <w:p w14:paraId="7A5C1471" w14:textId="6ACCA9EC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instrText xml:space="preserve"> FORMTEXT </w:instrTex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separate"/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t> </w:t>
            </w:r>
            <w:r w:rsidRPr="009248D5">
              <w:rPr>
                <w:rFonts w:ascii="Arial Nova Light" w:hAnsi="Arial Nova Light"/>
                <w:sz w:val="24"/>
                <w:szCs w:val="24"/>
                <w:lang w:val="fr-CH"/>
              </w:rPr>
              <w:fldChar w:fldCharType="end"/>
            </w:r>
          </w:p>
          <w:p w14:paraId="39892E75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5EC81EA3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3E4C2EC7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0BAB60C9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48ACC65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  <w:p w14:paraId="2742418A" w14:textId="77777777" w:rsidR="009248D5" w:rsidRPr="009248D5" w:rsidRDefault="009248D5" w:rsidP="009248D5">
            <w:pPr>
              <w:spacing w:line="276" w:lineRule="auto"/>
              <w:rPr>
                <w:rFonts w:ascii="Arial Nova Light" w:hAnsi="Arial Nova Light"/>
                <w:sz w:val="24"/>
                <w:szCs w:val="24"/>
                <w:lang w:val="fr-CH"/>
              </w:rPr>
            </w:pPr>
          </w:p>
        </w:tc>
      </w:tr>
    </w:tbl>
    <w:p w14:paraId="29ABF5D1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p w14:paraId="6E2D8F94" w14:textId="77777777" w:rsidR="009248D5" w:rsidRPr="009248D5" w:rsidRDefault="009248D5" w:rsidP="009248D5">
      <w:pPr>
        <w:spacing w:after="120"/>
        <w:rPr>
          <w:rFonts w:ascii="Arial Nova Light" w:hAnsi="Arial Nova Light"/>
          <w:b/>
          <w:sz w:val="24"/>
          <w:szCs w:val="24"/>
          <w:lang w:val="fr-CH"/>
        </w:rPr>
      </w:pPr>
      <w:r w:rsidRPr="009248D5">
        <w:rPr>
          <w:rFonts w:ascii="Arial Nova Light" w:hAnsi="Arial Nova Light"/>
          <w:sz w:val="24"/>
          <w:szCs w:val="24"/>
          <w:lang w:val="fr-CH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aseACocher39"/>
      <w:r w:rsidRPr="009248D5">
        <w:rPr>
          <w:rFonts w:ascii="Arial Nova Light" w:hAnsi="Arial Nova Light"/>
          <w:sz w:val="24"/>
          <w:szCs w:val="24"/>
          <w:lang w:val="fr-CH"/>
        </w:rPr>
        <w:instrText xml:space="preserve"> FORMCHECKBOX </w:instrText>
      </w:r>
      <w:r w:rsidRPr="009248D5">
        <w:rPr>
          <w:rFonts w:ascii="Arial Nova Light" w:hAnsi="Arial Nova Light"/>
          <w:sz w:val="24"/>
          <w:szCs w:val="24"/>
          <w:lang w:val="fr-CH"/>
        </w:rPr>
      </w:r>
      <w:r w:rsidRPr="009248D5">
        <w:rPr>
          <w:rFonts w:ascii="Arial Nova Light" w:hAnsi="Arial Nova Light"/>
          <w:sz w:val="24"/>
          <w:szCs w:val="24"/>
          <w:lang w:val="fr-CH"/>
        </w:rPr>
        <w:fldChar w:fldCharType="separate"/>
      </w:r>
      <w:r w:rsidRPr="009248D5">
        <w:rPr>
          <w:rFonts w:ascii="Arial Nova Light" w:hAnsi="Arial Nova Light"/>
          <w:sz w:val="24"/>
          <w:szCs w:val="24"/>
          <w:lang w:val="fr-CH"/>
        </w:rPr>
        <w:fldChar w:fldCharType="end"/>
      </w:r>
      <w:bookmarkEnd w:id="75"/>
      <w:r w:rsidRPr="009248D5">
        <w:rPr>
          <w:rFonts w:ascii="Arial Nova Light" w:hAnsi="Arial Nova Light"/>
          <w:b/>
          <w:sz w:val="24"/>
          <w:szCs w:val="24"/>
          <w:lang w:val="fr-CH"/>
        </w:rPr>
        <w:t>Je/nous certifie/certifions l’exactitude des données ci-dessus.</w:t>
      </w:r>
    </w:p>
    <w:p w14:paraId="64EA0372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p w14:paraId="00930ECD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  <w:r w:rsidRPr="009248D5">
        <w:rPr>
          <w:rFonts w:ascii="Arial Nova Light" w:hAnsi="Arial Nova Light"/>
          <w:sz w:val="24"/>
          <w:szCs w:val="24"/>
          <w:lang w:val="fr-CH"/>
        </w:rPr>
        <w:t>Lieu et date : __________________________________________</w:t>
      </w:r>
    </w:p>
    <w:p w14:paraId="24AB6E8B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  <w:r w:rsidRPr="009248D5">
        <w:rPr>
          <w:rFonts w:ascii="Arial Nova Light" w:hAnsi="Arial Nova Light"/>
          <w:sz w:val="24"/>
          <w:szCs w:val="24"/>
          <w:lang w:val="fr-CH"/>
        </w:rPr>
        <w:t>Signature du/des détenteur(s) de l’autorité parentale :</w:t>
      </w:r>
    </w:p>
    <w:p w14:paraId="5FBC9A72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p w14:paraId="617DE57C" w14:textId="77777777" w:rsidR="009248D5" w:rsidRPr="009248D5" w:rsidRDefault="009248D5" w:rsidP="009248D5">
      <w:pPr>
        <w:spacing w:after="120"/>
        <w:rPr>
          <w:rFonts w:ascii="Arial Nova Light" w:hAnsi="Arial Nova Light"/>
          <w:sz w:val="24"/>
          <w:szCs w:val="24"/>
          <w:lang w:val="fr-CH"/>
        </w:rPr>
      </w:pPr>
      <w:r w:rsidRPr="009248D5">
        <w:rPr>
          <w:rFonts w:ascii="Arial Nova Light" w:hAnsi="Arial Nova Light"/>
          <w:sz w:val="24"/>
          <w:szCs w:val="24"/>
          <w:lang w:val="fr-CH"/>
        </w:rPr>
        <w:t xml:space="preserve">_________________________   </w:t>
      </w:r>
      <w:r w:rsidRPr="009248D5">
        <w:rPr>
          <w:rFonts w:ascii="Arial Nova Light" w:hAnsi="Arial Nova Light"/>
          <w:sz w:val="24"/>
          <w:szCs w:val="24"/>
          <w:lang w:val="fr-CH"/>
        </w:rPr>
        <w:tab/>
        <w:t>_______________________</w:t>
      </w:r>
    </w:p>
    <w:p w14:paraId="20E6B368" w14:textId="77777777" w:rsidR="00187A04" w:rsidRPr="00D334C4" w:rsidRDefault="00187A04" w:rsidP="00187A04">
      <w:pPr>
        <w:spacing w:after="120"/>
        <w:rPr>
          <w:rFonts w:ascii="Arial Nova Light" w:hAnsi="Arial Nova Light"/>
          <w:sz w:val="24"/>
          <w:szCs w:val="24"/>
          <w:lang w:val="fr-CH"/>
        </w:rPr>
      </w:pPr>
    </w:p>
    <w:sectPr w:rsidR="00187A04" w:rsidRPr="00D334C4" w:rsidSect="00FB3D2A">
      <w:type w:val="continuous"/>
      <w:pgSz w:w="11920" w:h="16840"/>
      <w:pgMar w:top="-425" w:right="1004" w:bottom="81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3F7A" w14:textId="77777777" w:rsidR="002A450A" w:rsidRDefault="002A450A" w:rsidP="006A3AD9">
      <w:pPr>
        <w:spacing w:after="0" w:line="240" w:lineRule="auto"/>
      </w:pPr>
      <w:r>
        <w:separator/>
      </w:r>
    </w:p>
  </w:endnote>
  <w:endnote w:type="continuationSeparator" w:id="0">
    <w:p w14:paraId="6AEF6222" w14:textId="77777777" w:rsidR="002A450A" w:rsidRDefault="002A450A" w:rsidP="006A3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adeem">
    <w:panose1 w:val="00000400000000000000"/>
    <w:charset w:val="B2"/>
    <w:family w:val="auto"/>
    <w:pitch w:val="variable"/>
    <w:sig w:usb0="80002003" w:usb1="80000000" w:usb2="00000008" w:usb3="00000000" w:csb0="00000040" w:csb1="00000000"/>
  </w:font>
  <w:font w:name="Segoe UI Light">
    <w:altName w:val="Lumina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riam Fixed">
    <w:panose1 w:val="020B0509050101010101"/>
    <w:charset w:val="B1"/>
    <w:family w:val="modern"/>
    <w:pitch w:val="fixed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0A0E9" w14:textId="77777777" w:rsidR="002A450A" w:rsidRDefault="002A450A" w:rsidP="006A3AD9">
      <w:pPr>
        <w:spacing w:after="0" w:line="240" w:lineRule="auto"/>
      </w:pPr>
      <w:r>
        <w:separator/>
      </w:r>
    </w:p>
  </w:footnote>
  <w:footnote w:type="continuationSeparator" w:id="0">
    <w:p w14:paraId="3E994951" w14:textId="77777777" w:rsidR="002A450A" w:rsidRDefault="002A450A" w:rsidP="006A3A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D5"/>
    <w:rsid w:val="00013CBE"/>
    <w:rsid w:val="00040AC0"/>
    <w:rsid w:val="00051777"/>
    <w:rsid w:val="00054FC5"/>
    <w:rsid w:val="000973FF"/>
    <w:rsid w:val="000C3BA3"/>
    <w:rsid w:val="000D5E2E"/>
    <w:rsid w:val="000E17B5"/>
    <w:rsid w:val="00106B47"/>
    <w:rsid w:val="00165055"/>
    <w:rsid w:val="00182C4C"/>
    <w:rsid w:val="00187A04"/>
    <w:rsid w:val="00195599"/>
    <w:rsid w:val="00196D00"/>
    <w:rsid w:val="001B1D1E"/>
    <w:rsid w:val="001D7709"/>
    <w:rsid w:val="00216A69"/>
    <w:rsid w:val="00274BEE"/>
    <w:rsid w:val="002A450A"/>
    <w:rsid w:val="002D66D1"/>
    <w:rsid w:val="002D7872"/>
    <w:rsid w:val="002E16C7"/>
    <w:rsid w:val="002E4996"/>
    <w:rsid w:val="003917A9"/>
    <w:rsid w:val="0042255D"/>
    <w:rsid w:val="004A33FF"/>
    <w:rsid w:val="004A6193"/>
    <w:rsid w:val="00572C47"/>
    <w:rsid w:val="00597CB7"/>
    <w:rsid w:val="005C0244"/>
    <w:rsid w:val="005D57D9"/>
    <w:rsid w:val="005E1168"/>
    <w:rsid w:val="005E2F8E"/>
    <w:rsid w:val="00607E8F"/>
    <w:rsid w:val="006A3AD9"/>
    <w:rsid w:val="006A4261"/>
    <w:rsid w:val="006A57BD"/>
    <w:rsid w:val="006F785C"/>
    <w:rsid w:val="007518F4"/>
    <w:rsid w:val="007618E3"/>
    <w:rsid w:val="00772A44"/>
    <w:rsid w:val="00835C51"/>
    <w:rsid w:val="00852550"/>
    <w:rsid w:val="008574A3"/>
    <w:rsid w:val="008A09C8"/>
    <w:rsid w:val="009248D5"/>
    <w:rsid w:val="00930E5A"/>
    <w:rsid w:val="00945C3B"/>
    <w:rsid w:val="009A0F30"/>
    <w:rsid w:val="009C4997"/>
    <w:rsid w:val="009E7F6D"/>
    <w:rsid w:val="00A12EA7"/>
    <w:rsid w:val="00A51F26"/>
    <w:rsid w:val="00A66CB5"/>
    <w:rsid w:val="00AF70E7"/>
    <w:rsid w:val="00B05A71"/>
    <w:rsid w:val="00B62037"/>
    <w:rsid w:val="00B75C44"/>
    <w:rsid w:val="00B8746A"/>
    <w:rsid w:val="00BF5C25"/>
    <w:rsid w:val="00C0768E"/>
    <w:rsid w:val="00C412A0"/>
    <w:rsid w:val="00C53E18"/>
    <w:rsid w:val="00C73F0F"/>
    <w:rsid w:val="00CF1325"/>
    <w:rsid w:val="00CF5549"/>
    <w:rsid w:val="00D334C4"/>
    <w:rsid w:val="00D52E10"/>
    <w:rsid w:val="00D7055F"/>
    <w:rsid w:val="00D7518C"/>
    <w:rsid w:val="00E01A03"/>
    <w:rsid w:val="00E20BA6"/>
    <w:rsid w:val="00E7634B"/>
    <w:rsid w:val="00E7639F"/>
    <w:rsid w:val="00F212AE"/>
    <w:rsid w:val="00FB3D2A"/>
    <w:rsid w:val="00FC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B00C72"/>
  <w15:docId w15:val="{8F062386-1349-1D45-9498-C1C11F43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9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17A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A3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3AD9"/>
  </w:style>
  <w:style w:type="paragraph" w:styleId="Pieddepage">
    <w:name w:val="footer"/>
    <w:basedOn w:val="Normal"/>
    <w:link w:val="PieddepageCar"/>
    <w:uiPriority w:val="99"/>
    <w:unhideWhenUsed/>
    <w:rsid w:val="006A3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3AD9"/>
  </w:style>
  <w:style w:type="table" w:styleId="Grilledutableau">
    <w:name w:val="Table Grid"/>
    <w:basedOn w:val="TableauNormal"/>
    <w:uiPriority w:val="59"/>
    <w:rsid w:val="0092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yperlink" Target="mailto:ep@delemont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sv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eped-1/CORRESPONDANCE/Mode&#768;le%20unifie&#769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Modèle unifié.dotx</Template>
  <TotalTime>10</TotalTime>
  <Pages>3</Pages>
  <Words>729</Words>
  <Characters>3713</Characters>
  <Application>Microsoft Office Word</Application>
  <DocSecurity>0</DocSecurity>
  <Lines>530</Lines>
  <Paragraphs>261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1201972_En-tete A4.indd</vt:lpstr>
    </vt:vector>
  </TitlesOfParts>
  <Company>Microsoft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1201972_En-tete A4.indd</dc:title>
  <dc:creator>Gagnebin Nicolas</dc:creator>
  <cp:lastModifiedBy>Gagnebin Nicolas</cp:lastModifiedBy>
  <cp:revision>1</cp:revision>
  <cp:lastPrinted>2026-03-24T10:34:00Z</cp:lastPrinted>
  <dcterms:created xsi:type="dcterms:W3CDTF">2026-09-15T13:45:00Z</dcterms:created>
  <dcterms:modified xsi:type="dcterms:W3CDTF">2026-09-15T13:55:00Z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2014-11-10T00:00:00Z</vt:filetime>
  </property>
  <property fmtid="{D5CDD505-2E9C-101B-9397-08002B2CF9AE}" pid="3" name="LastSaved">
    <vt:filetime>2015-10-01T00:00:00Z</vt:filetime>
  </property>
</Properties>
</file>